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AD1F3" w14:textId="77777777" w:rsidR="00F95905" w:rsidRPr="00F95905" w:rsidRDefault="00F95905" w:rsidP="00F95905">
      <w:pPr>
        <w:pStyle w:val="Zeal40subhead"/>
        <w:rPr>
          <w:sz w:val="28"/>
          <w:szCs w:val="28"/>
        </w:rPr>
      </w:pPr>
      <w:r w:rsidRPr="00F95905">
        <w:rPr>
          <w:sz w:val="28"/>
          <w:szCs w:val="28"/>
        </w:rPr>
        <w:t>Zeal40 :: Junior Designer</w:t>
      </w:r>
    </w:p>
    <w:p w14:paraId="37A51505" w14:textId="77777777" w:rsidR="00F95905" w:rsidRDefault="00F95905" w:rsidP="00F95905">
      <w:pPr>
        <w:pStyle w:val="Zeal40body"/>
        <w:rPr>
          <w:sz w:val="22"/>
        </w:rPr>
      </w:pPr>
    </w:p>
    <w:p w14:paraId="53242E11" w14:textId="77777777" w:rsidR="00F95905" w:rsidRDefault="00F95905" w:rsidP="00F95905">
      <w:pPr>
        <w:pStyle w:val="Zeal40subhead"/>
      </w:pPr>
      <w:r>
        <w:t>About Zeal40</w:t>
      </w:r>
    </w:p>
    <w:p w14:paraId="2E08266E" w14:textId="7B61AA25" w:rsidR="00F95905" w:rsidRDefault="00AE711F" w:rsidP="00F95905">
      <w:pPr>
        <w:pStyle w:val="Zeal40body"/>
        <w:rPr>
          <w:sz w:val="22"/>
        </w:rPr>
      </w:pPr>
      <w:r>
        <w:rPr>
          <w:sz w:val="22"/>
        </w:rPr>
        <w:t>Zeal40 is a f</w:t>
      </w:r>
      <w:r w:rsidR="00F95905">
        <w:rPr>
          <w:sz w:val="22"/>
        </w:rPr>
        <w:t xml:space="preserve">ull services creative agency offering graphic design, </w:t>
      </w:r>
      <w:r>
        <w:rPr>
          <w:sz w:val="22"/>
        </w:rPr>
        <w:t xml:space="preserve">writing, development, photography, </w:t>
      </w:r>
      <w:r w:rsidR="00DB2140">
        <w:rPr>
          <w:sz w:val="22"/>
        </w:rPr>
        <w:t>etc.</w:t>
      </w:r>
      <w:r>
        <w:rPr>
          <w:sz w:val="22"/>
        </w:rPr>
        <w:t xml:space="preserve"> through print and digital solutions. We thrive on ideas from our entire team. We are looking for passion and love for all things creative. </w:t>
      </w:r>
    </w:p>
    <w:p w14:paraId="3609B121" w14:textId="77777777" w:rsidR="00AE711F" w:rsidRDefault="00AE711F" w:rsidP="00F95905">
      <w:pPr>
        <w:pStyle w:val="Zeal40body"/>
        <w:rPr>
          <w:sz w:val="22"/>
        </w:rPr>
      </w:pPr>
    </w:p>
    <w:p w14:paraId="35B5C4F9" w14:textId="6409F9C8" w:rsidR="00AE711F" w:rsidRDefault="001E0A5A" w:rsidP="00F95905">
      <w:pPr>
        <w:pStyle w:val="Zeal40body"/>
        <w:rPr>
          <w:sz w:val="22"/>
        </w:rPr>
      </w:pPr>
      <w:r>
        <w:rPr>
          <w:sz w:val="22"/>
        </w:rPr>
        <w:t>Zeal</w:t>
      </w:r>
      <w:r w:rsidR="00AE711F">
        <w:rPr>
          <w:sz w:val="22"/>
        </w:rPr>
        <w:t>40 was started in 2015 by Stacy Koenig and Nicole Fariello. Stacy and Nicole</w:t>
      </w:r>
      <w:r>
        <w:rPr>
          <w:sz w:val="22"/>
        </w:rPr>
        <w:t xml:space="preserve"> worked at </w:t>
      </w:r>
      <w:r w:rsidR="00AE711F">
        <w:rPr>
          <w:sz w:val="22"/>
        </w:rPr>
        <w:t>Hobsons, a marketing and technology company focusing on solutions for the education market.</w:t>
      </w:r>
      <w:r>
        <w:rPr>
          <w:sz w:val="22"/>
        </w:rPr>
        <w:t xml:space="preserve"> Zeal40 worked with Hobsons to maintain and retain the relationships with the HE institutions and we continue to develop recruitment campaigns for these clients. We also worked with many local businesses on branding, print &amp; digital needs. </w:t>
      </w:r>
      <w:r w:rsidR="00AE711F">
        <w:rPr>
          <w:sz w:val="22"/>
        </w:rPr>
        <w:t xml:space="preserve"> </w:t>
      </w:r>
    </w:p>
    <w:p w14:paraId="09B72527" w14:textId="77777777" w:rsidR="00F95905" w:rsidRDefault="00F95905" w:rsidP="00F95905">
      <w:pPr>
        <w:pStyle w:val="Zeal40body"/>
        <w:rPr>
          <w:sz w:val="22"/>
        </w:rPr>
      </w:pPr>
    </w:p>
    <w:p w14:paraId="5218FED1" w14:textId="77777777" w:rsidR="00F95905" w:rsidRPr="005468A5" w:rsidRDefault="00F95905" w:rsidP="00F95905">
      <w:pPr>
        <w:pStyle w:val="Zeal40subhead"/>
      </w:pPr>
      <w:r>
        <w:t>Job D</w:t>
      </w:r>
      <w:r w:rsidRPr="005468A5">
        <w:t>escription</w:t>
      </w:r>
    </w:p>
    <w:p w14:paraId="23F473DD" w14:textId="77777777" w:rsidR="00F95905" w:rsidRDefault="00F95905" w:rsidP="00F95905">
      <w:pPr>
        <w:pStyle w:val="Zeal40body"/>
        <w:rPr>
          <w:sz w:val="22"/>
        </w:rPr>
      </w:pPr>
      <w:r>
        <w:rPr>
          <w:sz w:val="22"/>
        </w:rPr>
        <w:t>The d</w:t>
      </w:r>
      <w:r w:rsidRPr="005468A5">
        <w:rPr>
          <w:sz w:val="22"/>
        </w:rPr>
        <w:t xml:space="preserve">esigner is responsible for conceptualization and implementation of design solutions that meet marketing strategies from concept to completion. </w:t>
      </w:r>
      <w:r>
        <w:rPr>
          <w:sz w:val="22"/>
        </w:rPr>
        <w:t>The designer</w:t>
      </w:r>
      <w:r w:rsidRPr="005468A5">
        <w:rPr>
          <w:sz w:val="22"/>
        </w:rPr>
        <w:t xml:space="preserve"> should have a firm understanding of all levels of production and be capable of not only contributing to the design of a project but also communicating with the client.</w:t>
      </w:r>
      <w:r>
        <w:rPr>
          <w:sz w:val="22"/>
        </w:rPr>
        <w:t xml:space="preserve"> </w:t>
      </w:r>
    </w:p>
    <w:p w14:paraId="740DBA40" w14:textId="77777777" w:rsidR="00F95905" w:rsidRDefault="00F95905" w:rsidP="00F95905">
      <w:pPr>
        <w:pStyle w:val="Zeal40subhead"/>
      </w:pPr>
    </w:p>
    <w:p w14:paraId="4DAF28B4" w14:textId="77777777" w:rsidR="00F95905" w:rsidRDefault="00F95905" w:rsidP="00F95905">
      <w:pPr>
        <w:pStyle w:val="Zeal40subhead"/>
      </w:pPr>
      <w:r>
        <w:t>Role Description</w:t>
      </w:r>
    </w:p>
    <w:p w14:paraId="53B95A2E" w14:textId="77777777" w:rsidR="00F95905" w:rsidRDefault="00F95905" w:rsidP="00C45ADA">
      <w:pPr>
        <w:pStyle w:val="Zeal40bullets"/>
      </w:pPr>
      <w:r>
        <w:t>Our d</w:t>
      </w:r>
      <w:r w:rsidRPr="005468A5">
        <w:t>esigner will execute the creative requirements for digital and print m</w:t>
      </w:r>
      <w:r>
        <w:t>aterials, including web,</w:t>
      </w:r>
      <w:r w:rsidRPr="005468A5">
        <w:t xml:space="preserve"> print advertising, direct mail collaterals, packaging, etc.</w:t>
      </w:r>
    </w:p>
    <w:p w14:paraId="08C579EB" w14:textId="77777777" w:rsidR="00F95905" w:rsidRPr="005468A5" w:rsidRDefault="00F95905" w:rsidP="00C45ADA">
      <w:pPr>
        <w:pStyle w:val="Zeal40bullets"/>
      </w:pPr>
      <w:r w:rsidRPr="005468A5">
        <w:t xml:space="preserve">Create </w:t>
      </w:r>
      <w:r>
        <w:t>world-class marketing materials</w:t>
      </w:r>
    </w:p>
    <w:p w14:paraId="1AE2F2BB" w14:textId="77777777" w:rsidR="00F95905" w:rsidRPr="005468A5" w:rsidRDefault="00F95905" w:rsidP="00C45ADA">
      <w:pPr>
        <w:pStyle w:val="Zeal40bullets"/>
      </w:pPr>
      <w:r w:rsidRPr="005468A5">
        <w:t>Execute creative strategically-driven designs independently and collaboratively with Creative Director/Art Director/Design Team/Various Account Team Members</w:t>
      </w:r>
      <w:r>
        <w:t xml:space="preserve"> and clients</w:t>
      </w:r>
    </w:p>
    <w:p w14:paraId="0F86B8EB" w14:textId="77777777" w:rsidR="00F95905" w:rsidRPr="005468A5" w:rsidRDefault="00F95905" w:rsidP="00C45ADA">
      <w:pPr>
        <w:pStyle w:val="Zeal40bullets"/>
      </w:pPr>
      <w:r w:rsidRPr="005468A5">
        <w:t>Provide visual direction and concepts to team leaders and junior designers when applicable</w:t>
      </w:r>
    </w:p>
    <w:p w14:paraId="3E70BFB3" w14:textId="77777777" w:rsidR="00F95905" w:rsidRDefault="00F95905" w:rsidP="00C45ADA">
      <w:pPr>
        <w:pStyle w:val="Zeal40bullets"/>
      </w:pPr>
      <w:r w:rsidRPr="005468A5">
        <w:t>Understand the brand and apply established brand standards and formats, as required</w:t>
      </w:r>
    </w:p>
    <w:p w14:paraId="067715F0" w14:textId="77777777" w:rsidR="00F95905" w:rsidRPr="005468A5" w:rsidRDefault="00F95905" w:rsidP="00C45ADA">
      <w:pPr>
        <w:pStyle w:val="Zeal40bullets"/>
      </w:pPr>
      <w:r w:rsidRPr="005468A5">
        <w:t>Manage multiple deadlines</w:t>
      </w:r>
    </w:p>
    <w:p w14:paraId="21915ED9" w14:textId="77777777" w:rsidR="00F95905" w:rsidRPr="005468A5" w:rsidRDefault="00F95905" w:rsidP="00C45ADA">
      <w:pPr>
        <w:pStyle w:val="Zeal40bullets"/>
      </w:pPr>
      <w:r w:rsidRPr="005468A5">
        <w:t>Attend meetings, as required</w:t>
      </w:r>
    </w:p>
    <w:p w14:paraId="60F06952" w14:textId="77777777" w:rsidR="00F95905" w:rsidRPr="00447737" w:rsidRDefault="00F95905" w:rsidP="00C45ADA">
      <w:pPr>
        <w:pStyle w:val="Zeal40bullets"/>
      </w:pPr>
      <w:r w:rsidRPr="005468A5">
        <w:t>Ownership and management of client projec</w:t>
      </w:r>
      <w:r>
        <w:t>ts from conception to execution</w:t>
      </w:r>
    </w:p>
    <w:p w14:paraId="02055B5D" w14:textId="77777777" w:rsidR="00F95905" w:rsidRDefault="00F95905" w:rsidP="00C45ADA">
      <w:pPr>
        <w:pStyle w:val="Zeal40bullets"/>
      </w:pPr>
      <w:r w:rsidRPr="005468A5">
        <w:t>Embrace the culture and commitment required to provide customer service</w:t>
      </w:r>
    </w:p>
    <w:p w14:paraId="228EB9D5" w14:textId="77777777" w:rsidR="00F95905" w:rsidRPr="005468A5" w:rsidRDefault="00F95905" w:rsidP="00C45ADA">
      <w:pPr>
        <w:pStyle w:val="Zeal40bullets"/>
      </w:pPr>
      <w:r w:rsidRPr="005468A5">
        <w:t>Meeting and, whenever possible, exceeding our customer's expectations that will result in complete customer satisfaction</w:t>
      </w:r>
    </w:p>
    <w:p w14:paraId="587BD8F3" w14:textId="77777777" w:rsidR="00F95905" w:rsidRPr="005468A5" w:rsidRDefault="00F95905" w:rsidP="00C45ADA">
      <w:pPr>
        <w:pStyle w:val="Zeal40bullets"/>
      </w:pPr>
      <w:r>
        <w:t>Travel to client locations</w:t>
      </w:r>
      <w:r w:rsidRPr="005468A5">
        <w:t xml:space="preserve">, as may be </w:t>
      </w:r>
      <w:r>
        <w:t>requested/</w:t>
      </w:r>
      <w:r w:rsidRPr="005468A5">
        <w:t>required from time to time</w:t>
      </w:r>
    </w:p>
    <w:p w14:paraId="223ED871" w14:textId="77777777" w:rsidR="00F95905" w:rsidRDefault="00F95905" w:rsidP="00F95905">
      <w:pPr>
        <w:pStyle w:val="Zeal40body"/>
        <w:rPr>
          <w:rFonts w:ascii="Times New Roman" w:hAnsi="Times New Roman"/>
          <w:sz w:val="14"/>
          <w:szCs w:val="14"/>
        </w:rPr>
      </w:pPr>
    </w:p>
    <w:p w14:paraId="60022BAF" w14:textId="77777777" w:rsidR="00F95905" w:rsidRPr="005468A5" w:rsidRDefault="00F95905" w:rsidP="00F95905">
      <w:pPr>
        <w:pStyle w:val="Zeal40body"/>
        <w:rPr>
          <w:sz w:val="22"/>
        </w:rPr>
      </w:pPr>
      <w:r w:rsidRPr="005468A5">
        <w:rPr>
          <w:rFonts w:ascii="Times New Roman" w:hAnsi="Times New Roman"/>
          <w:sz w:val="14"/>
          <w:szCs w:val="14"/>
        </w:rPr>
        <w:t>  </w:t>
      </w:r>
      <w:r w:rsidRPr="005468A5">
        <w:rPr>
          <w:sz w:val="22"/>
        </w:rPr>
        <w:t> </w:t>
      </w:r>
    </w:p>
    <w:p w14:paraId="4E52C119" w14:textId="77777777" w:rsidR="00F95905" w:rsidRPr="005468A5" w:rsidRDefault="00F95905" w:rsidP="00F95905">
      <w:pPr>
        <w:pStyle w:val="Zeal40subhead"/>
      </w:pPr>
      <w:r w:rsidRPr="005468A5">
        <w:rPr>
          <w:bdr w:val="none" w:sz="0" w:space="0" w:color="auto" w:frame="1"/>
          <w:shd w:val="clear" w:color="auto" w:fill="FFFFFF"/>
        </w:rPr>
        <w:t>What We're Looking For</w:t>
      </w:r>
    </w:p>
    <w:p w14:paraId="57C6C4D5" w14:textId="77777777" w:rsidR="00F95905" w:rsidRPr="005468A5" w:rsidRDefault="00F95905" w:rsidP="00C45ADA">
      <w:pPr>
        <w:pStyle w:val="Zeal40bullets"/>
      </w:pPr>
      <w:r w:rsidRPr="005468A5">
        <w:t>MUST have an exceptional portfolio</w:t>
      </w:r>
    </w:p>
    <w:p w14:paraId="7F79F6AB" w14:textId="77777777" w:rsidR="00F95905" w:rsidRDefault="00F95905" w:rsidP="00C45ADA">
      <w:pPr>
        <w:pStyle w:val="Zeal40bullets"/>
      </w:pPr>
      <w:r w:rsidRPr="005468A5">
        <w:t>Bachelor's Degree in Art, Gra</w:t>
      </w:r>
      <w:r>
        <w:t>phic Design</w:t>
      </w:r>
    </w:p>
    <w:p w14:paraId="04F8EF6B" w14:textId="77777777" w:rsidR="00F95905" w:rsidRPr="0077178A" w:rsidRDefault="00F95905" w:rsidP="00C45ADA">
      <w:pPr>
        <w:pStyle w:val="Zeal40bullets"/>
      </w:pPr>
      <w:r>
        <w:t>Co-op/internship/freelance for In-house or agency experience</w:t>
      </w:r>
    </w:p>
    <w:p w14:paraId="5D05818F" w14:textId="77777777" w:rsidR="00F95905" w:rsidRPr="005468A5" w:rsidRDefault="00F95905" w:rsidP="00C45ADA">
      <w:pPr>
        <w:pStyle w:val="Zeal40bullets"/>
      </w:pPr>
      <w:r w:rsidRPr="005468A5">
        <w:lastRenderedPageBreak/>
        <w:t>Solid understanding of design fundamentals: typography, color theory, composition, etc.</w:t>
      </w:r>
    </w:p>
    <w:p w14:paraId="374832CD" w14:textId="77777777" w:rsidR="00F95905" w:rsidRPr="0077178A" w:rsidRDefault="00F95905" w:rsidP="00C45ADA">
      <w:pPr>
        <w:pStyle w:val="Zeal40bullets"/>
      </w:pPr>
      <w:r w:rsidRPr="00914AB8">
        <w:t>Expert with Adobe Creative Suite</w:t>
      </w:r>
      <w:r>
        <w:t>:</w:t>
      </w:r>
      <w:r w:rsidRPr="0077178A">
        <w:t xml:space="preserve"> InDesign, Illustrator and Photoshop</w:t>
      </w:r>
      <w:r>
        <w:t xml:space="preserve"> a must</w:t>
      </w:r>
    </w:p>
    <w:p w14:paraId="67D1B2DE" w14:textId="77777777" w:rsidR="00F95905" w:rsidRPr="005468A5" w:rsidRDefault="00F95905" w:rsidP="00C45ADA">
      <w:pPr>
        <w:pStyle w:val="Zeal40bullets"/>
      </w:pPr>
      <w:r w:rsidRPr="005468A5">
        <w:t>Working knowledge of HTML</w:t>
      </w:r>
    </w:p>
    <w:p w14:paraId="72C7EB07" w14:textId="77777777" w:rsidR="00F95905" w:rsidRPr="005468A5" w:rsidRDefault="00F95905" w:rsidP="00C45ADA">
      <w:pPr>
        <w:pStyle w:val="Zeal40bullets"/>
      </w:pPr>
      <w:r w:rsidRPr="005468A5">
        <w:t>Strong, conceptual thinker who possesses a wide range of design capabilities</w:t>
      </w:r>
    </w:p>
    <w:p w14:paraId="7A905976" w14:textId="77777777" w:rsidR="00F95905" w:rsidRPr="005468A5" w:rsidRDefault="00F95905" w:rsidP="00C45ADA">
      <w:pPr>
        <w:pStyle w:val="Zeal40bullets"/>
      </w:pPr>
      <w:r w:rsidRPr="005468A5">
        <w:t>Solid background in both print and digital design</w:t>
      </w:r>
    </w:p>
    <w:p w14:paraId="0EC4EFB1" w14:textId="77777777" w:rsidR="00F95905" w:rsidRPr="005468A5" w:rsidRDefault="00F95905" w:rsidP="00C45ADA">
      <w:pPr>
        <w:pStyle w:val="Zeal40bullets"/>
      </w:pPr>
      <w:r w:rsidRPr="005468A5">
        <w:t>Excellent communication skills, both written and verbal</w:t>
      </w:r>
    </w:p>
    <w:p w14:paraId="342C1B77" w14:textId="77777777" w:rsidR="00F95905" w:rsidRPr="005468A5" w:rsidRDefault="00F95905" w:rsidP="00C45ADA">
      <w:pPr>
        <w:pStyle w:val="Zeal40bullets"/>
      </w:pPr>
      <w:r w:rsidRPr="005468A5">
        <w:t>Self-motivated with critical attention to detail</w:t>
      </w:r>
    </w:p>
    <w:p w14:paraId="1B26669F" w14:textId="77777777" w:rsidR="00F95905" w:rsidRPr="005468A5" w:rsidRDefault="00F95905" w:rsidP="00C45ADA">
      <w:pPr>
        <w:pStyle w:val="Zeal40bullets"/>
      </w:pPr>
      <w:r w:rsidRPr="005468A5">
        <w:t>Ability to adapt well to change in direction and priority in a fast-paced and deadline-oriented environment</w:t>
      </w:r>
    </w:p>
    <w:p w14:paraId="2B3B92B1" w14:textId="77777777" w:rsidR="00F95905" w:rsidRPr="005468A5" w:rsidRDefault="00F95905" w:rsidP="00C45ADA">
      <w:pPr>
        <w:pStyle w:val="Zeal40bullets"/>
      </w:pPr>
      <w:r w:rsidRPr="005468A5">
        <w:t>Strong organizational and time-management skills</w:t>
      </w:r>
    </w:p>
    <w:p w14:paraId="27775B3B" w14:textId="77777777" w:rsidR="00F95905" w:rsidRPr="005468A5" w:rsidRDefault="00F95905" w:rsidP="00C45ADA">
      <w:pPr>
        <w:pStyle w:val="Zeal40bullets"/>
      </w:pPr>
      <w:r w:rsidRPr="005468A5">
        <w:t>Understanding of production fundamentals necessary</w:t>
      </w:r>
    </w:p>
    <w:p w14:paraId="28F3B27D" w14:textId="77777777" w:rsidR="00F95905" w:rsidRPr="005468A5" w:rsidRDefault="00F95905" w:rsidP="00C45ADA">
      <w:pPr>
        <w:pStyle w:val="Zeal40bullets"/>
      </w:pPr>
      <w:r w:rsidRPr="005468A5">
        <w:t>Ability to present concepts internally and to clients</w:t>
      </w:r>
    </w:p>
    <w:p w14:paraId="281326E6" w14:textId="77777777" w:rsidR="00F95905" w:rsidRDefault="00F95905" w:rsidP="00C45ADA">
      <w:pPr>
        <w:pStyle w:val="Zeal40bullets"/>
      </w:pPr>
      <w:r w:rsidRPr="005468A5">
        <w:t>Attention to detail</w:t>
      </w:r>
    </w:p>
    <w:p w14:paraId="01C815F5" w14:textId="77777777" w:rsidR="00F95905" w:rsidRDefault="00F95905" w:rsidP="00C45ADA">
      <w:pPr>
        <w:pStyle w:val="Zeal40bullets"/>
      </w:pPr>
      <w:r w:rsidRPr="005468A5">
        <w:t>Strategic thinker that can provide solutions that are aligned with the business objectives</w:t>
      </w:r>
    </w:p>
    <w:p w14:paraId="1C779C74" w14:textId="77777777" w:rsidR="00C45ADA" w:rsidRDefault="00C45ADA" w:rsidP="00C45ADA">
      <w:pPr>
        <w:pStyle w:val="Zeal40bullets"/>
        <w:numPr>
          <w:ilvl w:val="0"/>
          <w:numId w:val="0"/>
        </w:numPr>
      </w:pPr>
    </w:p>
    <w:p w14:paraId="73FF07A8" w14:textId="77777777" w:rsidR="00F95905" w:rsidRDefault="00F95905" w:rsidP="00F95905">
      <w:pPr>
        <w:pStyle w:val="Zeal40body"/>
        <w:rPr>
          <w:sz w:val="22"/>
        </w:rPr>
      </w:pPr>
    </w:p>
    <w:p w14:paraId="19D5A5F5" w14:textId="496BE01F" w:rsidR="00F95905" w:rsidRPr="005468A5" w:rsidRDefault="00F95905" w:rsidP="00F95905">
      <w:pPr>
        <w:pStyle w:val="Zeal40subhead"/>
      </w:pPr>
      <w:r w:rsidRPr="005468A5">
        <w:rPr>
          <w:bdr w:val="none" w:sz="0" w:space="0" w:color="auto" w:frame="1"/>
          <w:shd w:val="clear" w:color="auto" w:fill="FFFFFF"/>
        </w:rPr>
        <w:t>Why You'll Love Working Here</w:t>
      </w:r>
    </w:p>
    <w:p w14:paraId="344C5E07" w14:textId="77777777" w:rsidR="00F95905" w:rsidRPr="0017102F" w:rsidRDefault="00F95905" w:rsidP="00C45ADA">
      <w:pPr>
        <w:pStyle w:val="Zeal40bullets"/>
      </w:pPr>
      <w:r w:rsidRPr="0017102F">
        <w:t>Zeal40 is a young business/start-up with positive energy and building for growth</w:t>
      </w:r>
    </w:p>
    <w:p w14:paraId="70C00AF5" w14:textId="77777777" w:rsidR="00F95905" w:rsidRDefault="00F95905" w:rsidP="00C45ADA">
      <w:pPr>
        <w:pStyle w:val="Zeal40bullets"/>
      </w:pPr>
      <w:r w:rsidRPr="0017102F">
        <w:t>We are committed to employee development. We invest in the latest tools, training, and software so our employees are on the cutting edge of the creative process.</w:t>
      </w:r>
    </w:p>
    <w:p w14:paraId="12713FBC" w14:textId="75FC96AE" w:rsidR="00F95905" w:rsidRDefault="001E0A5A" w:rsidP="00C45ADA">
      <w:pPr>
        <w:pStyle w:val="Zeal40bullets"/>
      </w:pPr>
      <w:r>
        <w:t>Ability to make an impact</w:t>
      </w:r>
      <w:r w:rsidR="00F95905">
        <w:t xml:space="preserve"> in the local and national markets</w:t>
      </w:r>
    </w:p>
    <w:p w14:paraId="1DA6C3F9" w14:textId="77777777" w:rsidR="00F95905" w:rsidRDefault="00F95905" w:rsidP="00C45ADA">
      <w:pPr>
        <w:pStyle w:val="Zeal40bullets"/>
      </w:pPr>
      <w:r>
        <w:t>Substantial Paid Time Off</w:t>
      </w:r>
    </w:p>
    <w:p w14:paraId="21B8F589" w14:textId="77777777" w:rsidR="00F95905" w:rsidRDefault="00F95905" w:rsidP="00C45ADA">
      <w:pPr>
        <w:pStyle w:val="Zeal40bullets"/>
      </w:pPr>
      <w:r>
        <w:t>Generous Holiday Schedule PLUS a company-wide paid winter holiday from Christmas Eve through New Year’s Day</w:t>
      </w:r>
    </w:p>
    <w:p w14:paraId="4FB04696" w14:textId="77777777" w:rsidR="00F95905" w:rsidRPr="00246286" w:rsidRDefault="00F95905" w:rsidP="00C45ADA">
      <w:pPr>
        <w:pStyle w:val="Zeal40bullets"/>
      </w:pPr>
      <w:r>
        <w:t>Casual dress environment</w:t>
      </w:r>
    </w:p>
    <w:p w14:paraId="3890BCB6" w14:textId="77777777" w:rsidR="00F95905" w:rsidRPr="00246286" w:rsidRDefault="00F95905" w:rsidP="00C45ADA">
      <w:pPr>
        <w:pStyle w:val="Zeal40bullets"/>
      </w:pPr>
      <w:r w:rsidRPr="0017102F">
        <w:t>Located in downtown Cincinnati</w:t>
      </w:r>
    </w:p>
    <w:p w14:paraId="23A47241" w14:textId="77777777" w:rsidR="00F95905" w:rsidRPr="005468A5" w:rsidRDefault="00F95905" w:rsidP="00F95905">
      <w:pPr>
        <w:pStyle w:val="Zeal40body"/>
        <w:rPr>
          <w:sz w:val="22"/>
        </w:rPr>
      </w:pPr>
    </w:p>
    <w:p w14:paraId="76BFDCCF" w14:textId="77777777" w:rsidR="00F95905" w:rsidRPr="005468A5" w:rsidRDefault="00F95905" w:rsidP="00F95905">
      <w:pPr>
        <w:pStyle w:val="Zeal40body"/>
        <w:rPr>
          <w:sz w:val="22"/>
        </w:rPr>
      </w:pPr>
      <w:r w:rsidRPr="005468A5">
        <w:rPr>
          <w:sz w:val="22"/>
        </w:rPr>
        <w:t> </w:t>
      </w:r>
    </w:p>
    <w:p w14:paraId="3986F00E" w14:textId="77777777" w:rsidR="00F95905" w:rsidRPr="005468A5" w:rsidRDefault="00F95905" w:rsidP="00F95905">
      <w:pPr>
        <w:pStyle w:val="Zeal40body"/>
        <w:rPr>
          <w:sz w:val="22"/>
        </w:rPr>
      </w:pPr>
    </w:p>
    <w:p w14:paraId="0AEAC35E" w14:textId="33135424" w:rsidR="00820D43" w:rsidRPr="00F95905" w:rsidRDefault="00820D43" w:rsidP="00F95905">
      <w:pPr>
        <w:pStyle w:val="Zeal40body"/>
      </w:pPr>
      <w:bookmarkStart w:id="0" w:name="_GoBack"/>
      <w:bookmarkEnd w:id="0"/>
    </w:p>
    <w:sectPr w:rsidR="00820D43" w:rsidRPr="00F95905" w:rsidSect="00AA0599">
      <w:headerReference w:type="first" r:id="rId11"/>
      <w:footerReference w:type="first" r:id="rId12"/>
      <w:pgSz w:w="12240" w:h="15840"/>
      <w:pgMar w:top="270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FEF34" w14:textId="77777777" w:rsidR="006A554F" w:rsidRDefault="006A554F" w:rsidP="00285997">
      <w:r>
        <w:separator/>
      </w:r>
    </w:p>
  </w:endnote>
  <w:endnote w:type="continuationSeparator" w:id="0">
    <w:p w14:paraId="699D4154" w14:textId="77777777" w:rsidR="006A554F" w:rsidRDefault="006A554F" w:rsidP="0028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E05F" w14:textId="77777777" w:rsidR="00AA0599" w:rsidRDefault="00AA0599">
    <w:pPr>
      <w:pStyle w:val="Footer"/>
    </w:pPr>
    <w:r>
      <w:rPr>
        <w:noProof/>
      </w:rPr>
      <w:drawing>
        <wp:anchor distT="0" distB="0" distL="114300" distR="114300" simplePos="0" relativeHeight="251658240" behindDoc="1" locked="0" layoutInCell="1" allowOverlap="1" wp14:anchorId="39E83474" wp14:editId="1C31186A">
          <wp:simplePos x="0" y="0"/>
          <wp:positionH relativeFrom="column">
            <wp:posOffset>-686011</wp:posOffset>
          </wp:positionH>
          <wp:positionV relativeFrom="paragraph">
            <wp:posOffset>0</wp:posOffset>
          </wp:positionV>
          <wp:extent cx="7772400" cy="657724"/>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40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5772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A4382" w14:textId="77777777" w:rsidR="006A554F" w:rsidRDefault="006A554F" w:rsidP="00285997">
      <w:r>
        <w:separator/>
      </w:r>
    </w:p>
  </w:footnote>
  <w:footnote w:type="continuationSeparator" w:id="0">
    <w:p w14:paraId="220F1943" w14:textId="77777777" w:rsidR="006A554F" w:rsidRDefault="006A554F" w:rsidP="002859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F029D" w14:textId="77777777" w:rsidR="00AA0599" w:rsidRDefault="00AA0599">
    <w:pPr>
      <w:pStyle w:val="Header"/>
    </w:pPr>
    <w:r>
      <w:rPr>
        <w:noProof/>
      </w:rPr>
      <w:drawing>
        <wp:anchor distT="0" distB="0" distL="114300" distR="114300" simplePos="0" relativeHeight="251659264" behindDoc="1" locked="0" layoutInCell="1" allowOverlap="1" wp14:anchorId="7EA48AF5" wp14:editId="0973C8BA">
          <wp:simplePos x="0" y="0"/>
          <wp:positionH relativeFrom="page">
            <wp:posOffset>424</wp:posOffset>
          </wp:positionH>
          <wp:positionV relativeFrom="page">
            <wp:posOffset>0</wp:posOffset>
          </wp:positionV>
          <wp:extent cx="7772400" cy="14480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40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4807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FAE1D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FA28D16"/>
    <w:lvl w:ilvl="0">
      <w:start w:val="1"/>
      <w:numFmt w:val="decimal"/>
      <w:lvlText w:val="%1."/>
      <w:lvlJc w:val="left"/>
      <w:pPr>
        <w:tabs>
          <w:tab w:val="num" w:pos="1800"/>
        </w:tabs>
        <w:ind w:left="1800" w:hanging="360"/>
      </w:pPr>
    </w:lvl>
  </w:abstractNum>
  <w:abstractNum w:abstractNumId="2">
    <w:nsid w:val="FFFFFF7D"/>
    <w:multiLevelType w:val="singleLevel"/>
    <w:tmpl w:val="BA6C5AF6"/>
    <w:lvl w:ilvl="0">
      <w:start w:val="1"/>
      <w:numFmt w:val="decimal"/>
      <w:lvlText w:val="%1."/>
      <w:lvlJc w:val="left"/>
      <w:pPr>
        <w:tabs>
          <w:tab w:val="num" w:pos="1440"/>
        </w:tabs>
        <w:ind w:left="1440" w:hanging="360"/>
      </w:pPr>
    </w:lvl>
  </w:abstractNum>
  <w:abstractNum w:abstractNumId="3">
    <w:nsid w:val="FFFFFF7E"/>
    <w:multiLevelType w:val="singleLevel"/>
    <w:tmpl w:val="62EA11D2"/>
    <w:lvl w:ilvl="0">
      <w:start w:val="1"/>
      <w:numFmt w:val="decimal"/>
      <w:lvlText w:val="%1."/>
      <w:lvlJc w:val="left"/>
      <w:pPr>
        <w:tabs>
          <w:tab w:val="num" w:pos="1080"/>
        </w:tabs>
        <w:ind w:left="1080" w:hanging="360"/>
      </w:pPr>
    </w:lvl>
  </w:abstractNum>
  <w:abstractNum w:abstractNumId="4">
    <w:nsid w:val="FFFFFF7F"/>
    <w:multiLevelType w:val="singleLevel"/>
    <w:tmpl w:val="FB5CAFD0"/>
    <w:lvl w:ilvl="0">
      <w:start w:val="1"/>
      <w:numFmt w:val="decimal"/>
      <w:lvlText w:val="%1."/>
      <w:lvlJc w:val="left"/>
      <w:pPr>
        <w:tabs>
          <w:tab w:val="num" w:pos="720"/>
        </w:tabs>
        <w:ind w:left="720" w:hanging="360"/>
      </w:pPr>
    </w:lvl>
  </w:abstractNum>
  <w:abstractNum w:abstractNumId="5">
    <w:nsid w:val="FFFFFF80"/>
    <w:multiLevelType w:val="singleLevel"/>
    <w:tmpl w:val="1A6E49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362314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482DAD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343F5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214B750"/>
    <w:lvl w:ilvl="0">
      <w:start w:val="1"/>
      <w:numFmt w:val="decimal"/>
      <w:lvlText w:val="%1."/>
      <w:lvlJc w:val="left"/>
      <w:pPr>
        <w:tabs>
          <w:tab w:val="num" w:pos="360"/>
        </w:tabs>
        <w:ind w:left="360" w:hanging="360"/>
      </w:pPr>
    </w:lvl>
  </w:abstractNum>
  <w:abstractNum w:abstractNumId="10">
    <w:nsid w:val="FFFFFF89"/>
    <w:multiLevelType w:val="singleLevel"/>
    <w:tmpl w:val="8DCE9C04"/>
    <w:lvl w:ilvl="0">
      <w:start w:val="1"/>
      <w:numFmt w:val="bullet"/>
      <w:lvlText w:val=""/>
      <w:lvlJc w:val="left"/>
      <w:pPr>
        <w:tabs>
          <w:tab w:val="num" w:pos="360"/>
        </w:tabs>
        <w:ind w:left="360" w:hanging="360"/>
      </w:pPr>
      <w:rPr>
        <w:rFonts w:ascii="Symbol" w:hAnsi="Symbol" w:hint="default"/>
      </w:rPr>
    </w:lvl>
  </w:abstractNum>
  <w:abstractNum w:abstractNumId="11">
    <w:nsid w:val="006558DF"/>
    <w:multiLevelType w:val="hybridMultilevel"/>
    <w:tmpl w:val="40821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B67F55"/>
    <w:multiLevelType w:val="hybridMultilevel"/>
    <w:tmpl w:val="E9FC2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F81D8F"/>
    <w:multiLevelType w:val="hybridMultilevel"/>
    <w:tmpl w:val="52249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F925E5E"/>
    <w:multiLevelType w:val="hybridMultilevel"/>
    <w:tmpl w:val="EB4C7358"/>
    <w:lvl w:ilvl="0" w:tplc="88CC97DE">
      <w:start w:val="1"/>
      <w:numFmt w:val="bullet"/>
      <w:pStyle w:val="Zeal40bullets"/>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4"/>
  </w:num>
  <w:num w:numId="2">
    <w:abstractNumId w:val="0"/>
  </w:num>
  <w:num w:numId="3">
    <w:abstractNumId w:val="3"/>
  </w:num>
  <w:num w:numId="4">
    <w:abstractNumId w:val="2"/>
  </w:num>
  <w:num w:numId="5">
    <w:abstractNumId w:val="1"/>
  </w:num>
  <w:num w:numId="6">
    <w:abstractNumId w:val="9"/>
  </w:num>
  <w:num w:numId="7">
    <w:abstractNumId w:val="4"/>
  </w:num>
  <w:num w:numId="8">
    <w:abstractNumId w:val="5"/>
  </w:num>
  <w:num w:numId="9">
    <w:abstractNumId w:val="6"/>
  </w:num>
  <w:num w:numId="10">
    <w:abstractNumId w:val="8"/>
  </w:num>
  <w:num w:numId="11">
    <w:abstractNumId w:val="7"/>
  </w:num>
  <w:num w:numId="12">
    <w:abstractNumId w:val="10"/>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56"/>
    <w:rsid w:val="000630AC"/>
    <w:rsid w:val="00161B7D"/>
    <w:rsid w:val="001C14DA"/>
    <w:rsid w:val="001E0A5A"/>
    <w:rsid w:val="002011B6"/>
    <w:rsid w:val="00210775"/>
    <w:rsid w:val="002215F9"/>
    <w:rsid w:val="00246F85"/>
    <w:rsid w:val="00285997"/>
    <w:rsid w:val="00326D9F"/>
    <w:rsid w:val="00363B56"/>
    <w:rsid w:val="00391E32"/>
    <w:rsid w:val="00393190"/>
    <w:rsid w:val="003B061A"/>
    <w:rsid w:val="00446B62"/>
    <w:rsid w:val="004F2AF5"/>
    <w:rsid w:val="00534F80"/>
    <w:rsid w:val="0054418F"/>
    <w:rsid w:val="00587CC7"/>
    <w:rsid w:val="005A3EDB"/>
    <w:rsid w:val="005B73AF"/>
    <w:rsid w:val="006341E0"/>
    <w:rsid w:val="006A554F"/>
    <w:rsid w:val="007528ED"/>
    <w:rsid w:val="007A3417"/>
    <w:rsid w:val="00820D43"/>
    <w:rsid w:val="0088079B"/>
    <w:rsid w:val="008C7FEF"/>
    <w:rsid w:val="0091122A"/>
    <w:rsid w:val="00997E1C"/>
    <w:rsid w:val="009C79C3"/>
    <w:rsid w:val="009C7F45"/>
    <w:rsid w:val="00A21B1F"/>
    <w:rsid w:val="00A34C72"/>
    <w:rsid w:val="00A54202"/>
    <w:rsid w:val="00AA0599"/>
    <w:rsid w:val="00AC13DB"/>
    <w:rsid w:val="00AE711F"/>
    <w:rsid w:val="00BE4D12"/>
    <w:rsid w:val="00BF1D9A"/>
    <w:rsid w:val="00C01734"/>
    <w:rsid w:val="00C45ADA"/>
    <w:rsid w:val="00CB2146"/>
    <w:rsid w:val="00CE59DE"/>
    <w:rsid w:val="00D02C67"/>
    <w:rsid w:val="00D7532A"/>
    <w:rsid w:val="00DA1660"/>
    <w:rsid w:val="00DB2140"/>
    <w:rsid w:val="00E07A0E"/>
    <w:rsid w:val="00E11B02"/>
    <w:rsid w:val="00E2293A"/>
    <w:rsid w:val="00E9677B"/>
    <w:rsid w:val="00ED071B"/>
    <w:rsid w:val="00ED62A7"/>
    <w:rsid w:val="00EE75A9"/>
    <w:rsid w:val="00F06CCF"/>
    <w:rsid w:val="00F95905"/>
    <w:rsid w:val="00FA2502"/>
    <w:rsid w:val="00FC4F13"/>
    <w:rsid w:val="00FE4D84"/>
    <w:rsid w:val="00FE7E4E"/>
    <w:rsid w:val="00FF657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975EB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62A7"/>
  </w:style>
  <w:style w:type="paragraph" w:styleId="Heading1">
    <w:name w:val="heading 1"/>
    <w:basedOn w:val="Normal"/>
    <w:next w:val="Normal"/>
    <w:link w:val="Heading1Char"/>
    <w:uiPriority w:val="9"/>
    <w:rsid w:val="00FC4F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eal40body">
    <w:name w:val="Zeal40_body"/>
    <w:qFormat/>
    <w:rsid w:val="00DA1660"/>
    <w:pPr>
      <w:spacing w:line="276" w:lineRule="auto"/>
    </w:pPr>
    <w:rPr>
      <w:rFonts w:ascii="Arial" w:hAnsi="Arial" w:cs="Arial"/>
      <w:color w:val="7B6F66"/>
      <w:sz w:val="20"/>
      <w:szCs w:val="22"/>
    </w:rPr>
  </w:style>
  <w:style w:type="paragraph" w:customStyle="1" w:styleId="Zeal40Name">
    <w:name w:val="Zeal40_Name"/>
    <w:basedOn w:val="Normal"/>
    <w:rsid w:val="0054418F"/>
    <w:pPr>
      <w:spacing w:line="276" w:lineRule="auto"/>
      <w:ind w:left="1800"/>
    </w:pPr>
    <w:rPr>
      <w:rFonts w:ascii="Arial" w:hAnsi="Arial" w:cs="Arial"/>
      <w:b/>
      <w:color w:val="7B6F66"/>
      <w:sz w:val="22"/>
      <w:szCs w:val="22"/>
    </w:rPr>
  </w:style>
  <w:style w:type="paragraph" w:customStyle="1" w:styleId="Zeal40name0">
    <w:name w:val="Zeal40_name"/>
    <w:basedOn w:val="Normal"/>
    <w:qFormat/>
    <w:rsid w:val="00F06CCF"/>
    <w:pPr>
      <w:spacing w:line="276" w:lineRule="auto"/>
    </w:pPr>
    <w:rPr>
      <w:rFonts w:ascii="Arial" w:hAnsi="Arial" w:cs="Arial"/>
      <w:b/>
      <w:color w:val="7B6F66"/>
      <w:sz w:val="22"/>
      <w:szCs w:val="22"/>
    </w:rPr>
  </w:style>
  <w:style w:type="paragraph" w:customStyle="1" w:styleId="Zeal40bullets">
    <w:name w:val="Zeal40_bullets"/>
    <w:basedOn w:val="ListParagraph"/>
    <w:qFormat/>
    <w:rsid w:val="00DA1660"/>
    <w:pPr>
      <w:numPr>
        <w:numId w:val="1"/>
      </w:numPr>
      <w:spacing w:line="276" w:lineRule="auto"/>
      <w:ind w:left="360"/>
    </w:pPr>
    <w:rPr>
      <w:rFonts w:ascii="Arial" w:hAnsi="Arial" w:cs="Arial"/>
      <w:color w:val="7B6F66"/>
      <w:sz w:val="20"/>
      <w:szCs w:val="22"/>
    </w:rPr>
  </w:style>
  <w:style w:type="paragraph" w:styleId="ListParagraph">
    <w:name w:val="List Paragraph"/>
    <w:basedOn w:val="Normal"/>
    <w:uiPriority w:val="34"/>
    <w:qFormat/>
    <w:rsid w:val="0054418F"/>
    <w:pPr>
      <w:ind w:left="720"/>
      <w:contextualSpacing/>
    </w:pPr>
  </w:style>
  <w:style w:type="character" w:customStyle="1" w:styleId="Heading1Char">
    <w:name w:val="Heading 1 Char"/>
    <w:basedOn w:val="DefaultParagraphFont"/>
    <w:link w:val="Heading1"/>
    <w:uiPriority w:val="9"/>
    <w:rsid w:val="00FC4F13"/>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9112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22A"/>
    <w:rPr>
      <w:rFonts w:ascii="Lucida Grande" w:hAnsi="Lucida Grande" w:cs="Lucida Grande"/>
      <w:sz w:val="18"/>
      <w:szCs w:val="18"/>
    </w:rPr>
  </w:style>
  <w:style w:type="character" w:styleId="Hyperlink">
    <w:name w:val="Hyperlink"/>
    <w:aliases w:val="zeal40_hyperlink"/>
    <w:basedOn w:val="DefaultParagraphFont"/>
    <w:uiPriority w:val="99"/>
    <w:unhideWhenUsed/>
    <w:rsid w:val="007528ED"/>
    <w:rPr>
      <w:rFonts w:ascii="Arial" w:hAnsi="Arial"/>
      <w:color w:val="4BAAA3"/>
      <w:sz w:val="22"/>
      <w:u w:val="single"/>
    </w:rPr>
  </w:style>
  <w:style w:type="paragraph" w:customStyle="1" w:styleId="Zeal40subhead">
    <w:name w:val="Zeal40_subhead"/>
    <w:basedOn w:val="Normal"/>
    <w:qFormat/>
    <w:rsid w:val="00F06CCF"/>
    <w:pPr>
      <w:spacing w:line="276" w:lineRule="auto"/>
    </w:pPr>
    <w:rPr>
      <w:rFonts w:ascii="Arial" w:hAnsi="Arial" w:cs="Arial"/>
      <w:color w:val="4BAAA3"/>
    </w:rPr>
  </w:style>
  <w:style w:type="paragraph" w:styleId="Header">
    <w:name w:val="header"/>
    <w:basedOn w:val="Normal"/>
    <w:link w:val="HeaderChar"/>
    <w:uiPriority w:val="99"/>
    <w:unhideWhenUsed/>
    <w:rsid w:val="00285997"/>
    <w:pPr>
      <w:tabs>
        <w:tab w:val="center" w:pos="4320"/>
        <w:tab w:val="right" w:pos="8640"/>
      </w:tabs>
    </w:pPr>
  </w:style>
  <w:style w:type="character" w:customStyle="1" w:styleId="HeaderChar">
    <w:name w:val="Header Char"/>
    <w:basedOn w:val="DefaultParagraphFont"/>
    <w:link w:val="Header"/>
    <w:uiPriority w:val="99"/>
    <w:rsid w:val="00285997"/>
  </w:style>
  <w:style w:type="paragraph" w:styleId="Footer">
    <w:name w:val="footer"/>
    <w:basedOn w:val="Normal"/>
    <w:link w:val="FooterChar"/>
    <w:uiPriority w:val="99"/>
    <w:unhideWhenUsed/>
    <w:rsid w:val="00285997"/>
    <w:pPr>
      <w:tabs>
        <w:tab w:val="center" w:pos="4320"/>
        <w:tab w:val="right" w:pos="8640"/>
      </w:tabs>
    </w:pPr>
  </w:style>
  <w:style w:type="character" w:customStyle="1" w:styleId="FooterChar">
    <w:name w:val="Footer Char"/>
    <w:basedOn w:val="DefaultParagraphFont"/>
    <w:link w:val="Footer"/>
    <w:uiPriority w:val="99"/>
    <w:rsid w:val="00285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arddrive:Users:eliselehman:Desktop:zeal40_letterhead_1.dotx" TargetMode="External"/></Relationships>
</file>

<file path=word/theme/theme1.xml><?xml version="1.0" encoding="utf-8"?>
<a:theme xmlns:a="http://schemas.openxmlformats.org/drawingml/2006/main" name="Zeal4">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0C28ACB78E2544BDBF89FB35A40138" ma:contentTypeVersion="2" ma:contentTypeDescription="Create a new document." ma:contentTypeScope="" ma:versionID="2d35bf69092a751aec8d6cc96a5fa831">
  <xsd:schema xmlns:xsd="http://www.w3.org/2001/XMLSchema" xmlns:xs="http://www.w3.org/2001/XMLSchema" xmlns:p="http://schemas.microsoft.com/office/2006/metadata/properties" xmlns:ns2="cbe7bf1a-d151-4765-b24c-7fef84d0dfac" targetNamespace="http://schemas.microsoft.com/office/2006/metadata/properties" ma:root="true" ma:fieldsID="804c093e07fd5c5d9b8068939db89719" ns2:_="">
    <xsd:import namespace="cbe7bf1a-d151-4765-b24c-7fef84d0dfa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7bf1a-d151-4765-b24c-7fef84d0df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12FE7-39FE-4844-8107-CB210B695CA0}">
  <ds:schemaRefs>
    <ds:schemaRef ds:uri="http://schemas.microsoft.com/sharepoint/v3/contenttype/forms"/>
  </ds:schemaRefs>
</ds:datastoreItem>
</file>

<file path=customXml/itemProps2.xml><?xml version="1.0" encoding="utf-8"?>
<ds:datastoreItem xmlns:ds="http://schemas.openxmlformats.org/officeDocument/2006/customXml" ds:itemID="{42E76C75-992B-4BF0-AD0A-AD871AE96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7bf1a-d151-4765-b24c-7fef84d0d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67141-DECA-4B05-9CF3-5FCE3FA9C5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4E8C6B-E85B-0B46-8604-E2E517F3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harddrive:Users:eliselehman:Desktop:zeal40_letterhead_1.dotx</Template>
  <TotalTime>6</TotalTime>
  <Pages>2</Pages>
  <Words>523</Words>
  <Characters>2983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Lehman</dc:creator>
  <cp:keywords/>
  <dc:description/>
  <cp:lastModifiedBy>Stacy Koenig</cp:lastModifiedBy>
  <cp:revision>3</cp:revision>
  <cp:lastPrinted>2015-07-30T20:02:00Z</cp:lastPrinted>
  <dcterms:created xsi:type="dcterms:W3CDTF">2017-05-31T13:48:00Z</dcterms:created>
  <dcterms:modified xsi:type="dcterms:W3CDTF">2017-05-31T13:52:00Z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0x010100DF0C28ACB78E2544BDBF89FB35A40138</vt:lpwstr>
  </property>
</Properties>
</file>